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C83B9" w14:textId="77777777" w:rsidR="004C0A35" w:rsidRDefault="00000000">
      <w:pPr>
        <w:pStyle w:val="Heading1"/>
      </w:pPr>
      <w:r>
        <w:t xml:space="preserve">Management Review </w:t>
      </w:r>
      <w:sdt>
        <w:sdtPr>
          <w:id w:val="654497342"/>
          <w:placeholder>
            <w:docPart w:val="A3FB2A93184C4898BB39E56A7BAFE09B"/>
          </w:placeholder>
          <w:showingPlcHdr/>
          <w:date>
            <w:dateFormat w:val="dd/MM/yyyy"/>
            <w:lid w:val="en-AU"/>
            <w:storeMappedDataAs w:val="dateTime"/>
            <w:calendar w:val="gregorian"/>
          </w:date>
        </w:sdtPr>
        <w:sdtContent>
          <w:r w:rsidR="00447DBA" w:rsidRPr="00D32682">
            <w:rPr>
              <w:rStyle w:val="PlaceholderText"/>
              <w:rFonts w:eastAsia="Arial"/>
              <w:color w:val="auto"/>
            </w:rPr>
            <w:t>Click or tap to enter a date.</w:t>
          </w:r>
        </w:sdtContent>
      </w:sdt>
    </w:p>
    <w:p w14:paraId="28E5F346" w14:textId="77777777" w:rsidR="004C0A35" w:rsidRDefault="00000000">
      <w:pPr>
        <w:rPr>
          <w:b/>
        </w:rPr>
      </w:pPr>
      <w:r>
        <w:rPr>
          <w:b/>
        </w:rPr>
        <w:t>Agenda: </w:t>
      </w:r>
    </w:p>
    <w:tbl>
      <w:tblPr>
        <w:tblStyle w:val="a"/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7366"/>
      </w:tblGrid>
      <w:tr w:rsidR="004C0A35" w14:paraId="4080699D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B29E92" w14:textId="77777777" w:rsidR="004C0A35" w:rsidRDefault="00000000">
            <w:r>
              <w:rPr>
                <w:b/>
              </w:rPr>
              <w:t>1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7A0E39" w14:textId="77777777" w:rsidR="004C0A35" w:rsidRDefault="00000000">
            <w:r>
              <w:t>Attendance</w:t>
            </w:r>
          </w:p>
        </w:tc>
      </w:tr>
      <w:tr w:rsidR="004C0A35" w14:paraId="20723283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607BC3" w14:textId="77777777" w:rsidR="004C0A35" w:rsidRDefault="00000000">
            <w:r>
              <w:rPr>
                <w:b/>
              </w:rPr>
              <w:t>2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578A582" w14:textId="77777777" w:rsidR="004C0A35" w:rsidRDefault="00000000">
            <w:r>
              <w:t>Matters arising from the previous meeting</w:t>
            </w:r>
          </w:p>
        </w:tc>
      </w:tr>
      <w:tr w:rsidR="004C0A35" w14:paraId="6E5B1D02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088D9A" w14:textId="77777777" w:rsidR="004C0A35" w:rsidRDefault="00000000">
            <w:r>
              <w:rPr>
                <w:b/>
              </w:rPr>
              <w:t>3 Context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B2D27C2" w14:textId="77777777" w:rsidR="004C0A35" w:rsidRDefault="00000000">
            <w:r>
              <w:t>Scope, applicability, certification status, legislation</w:t>
            </w:r>
          </w:p>
        </w:tc>
      </w:tr>
      <w:tr w:rsidR="004C0A35" w14:paraId="5BD84407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874C645" w14:textId="77777777" w:rsidR="004C0A35" w:rsidRDefault="00000000">
            <w:r>
              <w:rPr>
                <w:b/>
              </w:rPr>
              <w:t>4 Leadership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2E7184F" w14:textId="77777777" w:rsidR="004C0A35" w:rsidRDefault="00000000">
            <w:pPr>
              <w:numPr>
                <w:ilvl w:val="0"/>
                <w:numId w:val="1"/>
              </w:numPr>
            </w:pPr>
            <w:r>
              <w:t xml:space="preserve">Objectives, risk, interested parties, internal / external </w:t>
            </w:r>
            <w:r w:rsidR="00D32682">
              <w:t>matters.</w:t>
            </w:r>
          </w:p>
          <w:p w14:paraId="269C8756" w14:textId="77777777" w:rsidR="004C0A35" w:rsidRDefault="001E5A1F">
            <w:pPr>
              <w:numPr>
                <w:ilvl w:val="0"/>
                <w:numId w:val="1"/>
              </w:numPr>
            </w:pPr>
            <w:r>
              <w:t>I</w:t>
            </w:r>
            <w:r w:rsidR="009D5386">
              <w:t>MS Structure, Processes</w:t>
            </w:r>
          </w:p>
          <w:p w14:paraId="5E00B2CD" w14:textId="77777777" w:rsidR="004C0A35" w:rsidRDefault="00000000">
            <w:pPr>
              <w:numPr>
                <w:ilvl w:val="0"/>
                <w:numId w:val="1"/>
              </w:numPr>
            </w:pPr>
            <w:r>
              <w:t>Planning of Change</w:t>
            </w:r>
          </w:p>
        </w:tc>
      </w:tr>
      <w:tr w:rsidR="004C0A35" w14:paraId="78D86304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2B6AD6B" w14:textId="77777777" w:rsidR="004C0A35" w:rsidRDefault="00000000">
            <w:r>
              <w:rPr>
                <w:b/>
              </w:rPr>
              <w:t>5 Planning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27926E" w14:textId="77777777" w:rsidR="004C0A35" w:rsidRDefault="00000000">
            <w:pPr>
              <w:numPr>
                <w:ilvl w:val="0"/>
                <w:numId w:val="12"/>
              </w:numPr>
            </w:pPr>
            <w:r>
              <w:t>Policies</w:t>
            </w:r>
          </w:p>
          <w:p w14:paraId="5A292E0C" w14:textId="77777777" w:rsidR="004C0A35" w:rsidRDefault="00000000">
            <w:pPr>
              <w:numPr>
                <w:ilvl w:val="0"/>
                <w:numId w:val="12"/>
              </w:numPr>
            </w:pPr>
            <w:r>
              <w:t>Organisational structure, people, accountabilities, responsibilities</w:t>
            </w:r>
          </w:p>
        </w:tc>
      </w:tr>
      <w:tr w:rsidR="004C0A35" w14:paraId="7EAEDCE8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05B766F" w14:textId="77777777" w:rsidR="004C0A35" w:rsidRDefault="00000000">
            <w:r>
              <w:rPr>
                <w:b/>
              </w:rPr>
              <w:t>6 Support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FDB3C0A" w14:textId="77777777" w:rsidR="004C0A35" w:rsidRDefault="00000000">
            <w:pPr>
              <w:numPr>
                <w:ilvl w:val="0"/>
                <w:numId w:val="23"/>
              </w:numPr>
            </w:pPr>
            <w:r>
              <w:t>Infrastructure and work environment</w:t>
            </w:r>
          </w:p>
          <w:p w14:paraId="489B42EB" w14:textId="77777777" w:rsidR="004C0A35" w:rsidRDefault="00000000">
            <w:pPr>
              <w:numPr>
                <w:ilvl w:val="0"/>
                <w:numId w:val="23"/>
              </w:numPr>
            </w:pPr>
            <w:r>
              <w:t>Communications, competence, training</w:t>
            </w:r>
          </w:p>
          <w:p w14:paraId="076311CF" w14:textId="77777777" w:rsidR="004C0A35" w:rsidRDefault="00000000">
            <w:pPr>
              <w:numPr>
                <w:ilvl w:val="0"/>
                <w:numId w:val="23"/>
              </w:numPr>
            </w:pPr>
            <w:r>
              <w:t>Documentation, knowledge</w:t>
            </w:r>
          </w:p>
        </w:tc>
      </w:tr>
      <w:tr w:rsidR="004C0A35" w14:paraId="0B175E51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5D9EA7" w14:textId="77777777" w:rsidR="004C0A35" w:rsidRDefault="00000000">
            <w:r>
              <w:rPr>
                <w:b/>
              </w:rPr>
              <w:t>7 Operations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39C3593" w14:textId="77777777" w:rsidR="004C0A35" w:rsidRDefault="009D5386">
            <w:pPr>
              <w:numPr>
                <w:ilvl w:val="0"/>
                <w:numId w:val="27"/>
              </w:numPr>
            </w:pPr>
            <w:r>
              <w:t>Operations</w:t>
            </w:r>
          </w:p>
          <w:p w14:paraId="5AC01820" w14:textId="77777777" w:rsidR="004C0A35" w:rsidRDefault="00000000">
            <w:pPr>
              <w:numPr>
                <w:ilvl w:val="0"/>
                <w:numId w:val="27"/>
              </w:numPr>
            </w:pPr>
            <w:r>
              <w:t>External providers</w:t>
            </w:r>
          </w:p>
          <w:p w14:paraId="166A67A8" w14:textId="77777777" w:rsidR="004C0A35" w:rsidRDefault="00000000">
            <w:pPr>
              <w:numPr>
                <w:ilvl w:val="0"/>
                <w:numId w:val="27"/>
              </w:numPr>
            </w:pPr>
            <w:r>
              <w:t>Changes to requirements</w:t>
            </w:r>
          </w:p>
        </w:tc>
      </w:tr>
      <w:tr w:rsidR="004C0A35" w14:paraId="6EAD6B72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A8A0B71" w14:textId="77777777" w:rsidR="004C0A35" w:rsidRDefault="00000000">
            <w:r>
              <w:rPr>
                <w:b/>
              </w:rPr>
              <w:t xml:space="preserve">8 </w:t>
            </w:r>
            <w:r w:rsidR="009D5386">
              <w:rPr>
                <w:b/>
              </w:rPr>
              <w:t>Incident</w:t>
            </w:r>
            <w:r>
              <w:rPr>
                <w:b/>
              </w:rPr>
              <w:t xml:space="preserve"> Management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E5A280" w14:textId="77777777" w:rsidR="001E5A1F" w:rsidRDefault="001E5A1F" w:rsidP="001E5A1F">
            <w:pPr>
              <w:numPr>
                <w:ilvl w:val="0"/>
                <w:numId w:val="28"/>
              </w:numPr>
            </w:pPr>
            <w:r>
              <w:t>Hazard Management</w:t>
            </w:r>
          </w:p>
          <w:p w14:paraId="5097E808" w14:textId="77777777" w:rsidR="004C0A35" w:rsidRDefault="00000000">
            <w:pPr>
              <w:numPr>
                <w:ilvl w:val="0"/>
                <w:numId w:val="28"/>
              </w:numPr>
            </w:pPr>
            <w:r>
              <w:t>Incidents</w:t>
            </w:r>
          </w:p>
        </w:tc>
      </w:tr>
      <w:tr w:rsidR="004C0A35" w14:paraId="3F06C511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DFFEDE0" w14:textId="77777777" w:rsidR="004C0A35" w:rsidRDefault="00000000">
            <w:r>
              <w:rPr>
                <w:b/>
              </w:rPr>
              <w:t>9 Performance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E556EC9" w14:textId="77777777" w:rsidR="004C0A35" w:rsidRDefault="00000000">
            <w:pPr>
              <w:numPr>
                <w:ilvl w:val="0"/>
                <w:numId w:val="29"/>
              </w:numPr>
            </w:pPr>
            <w:r>
              <w:t>Internal audits, external audits, workplace inspections</w:t>
            </w:r>
          </w:p>
          <w:p w14:paraId="1E87E8A4" w14:textId="77777777" w:rsidR="004C0A35" w:rsidRDefault="00000000">
            <w:pPr>
              <w:numPr>
                <w:ilvl w:val="0"/>
                <w:numId w:val="29"/>
              </w:numPr>
            </w:pPr>
            <w:r>
              <w:t>Processes and monitoring</w:t>
            </w:r>
          </w:p>
          <w:p w14:paraId="5EF4AA54" w14:textId="77777777" w:rsidR="001E5A1F" w:rsidRDefault="001E5A1F">
            <w:pPr>
              <w:numPr>
                <w:ilvl w:val="0"/>
                <w:numId w:val="29"/>
              </w:numPr>
            </w:pPr>
            <w:r>
              <w:t>Client feedback</w:t>
            </w:r>
          </w:p>
          <w:p w14:paraId="6B372EAE" w14:textId="77777777" w:rsidR="004C0A35" w:rsidRDefault="00000000">
            <w:pPr>
              <w:numPr>
                <w:ilvl w:val="0"/>
                <w:numId w:val="29"/>
              </w:numPr>
            </w:pPr>
            <w:r>
              <w:t>Emergency preparedness</w:t>
            </w:r>
          </w:p>
        </w:tc>
      </w:tr>
      <w:tr w:rsidR="004C0A35" w14:paraId="2504000B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1C300C2" w14:textId="77777777" w:rsidR="004C0A35" w:rsidRDefault="00000000">
            <w:r>
              <w:rPr>
                <w:b/>
              </w:rPr>
              <w:t>10 Improvement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00D550" w14:textId="77777777" w:rsidR="004C0A35" w:rsidRDefault="00000000">
            <w:pPr>
              <w:numPr>
                <w:ilvl w:val="0"/>
                <w:numId w:val="30"/>
              </w:numPr>
            </w:pPr>
            <w:r>
              <w:t xml:space="preserve">Risk, improvements, </w:t>
            </w:r>
            <w:r w:rsidR="00D32682">
              <w:t>opportunities.</w:t>
            </w:r>
          </w:p>
          <w:p w14:paraId="080438CF" w14:textId="77777777" w:rsidR="004C0A35" w:rsidRDefault="00000000">
            <w:pPr>
              <w:numPr>
                <w:ilvl w:val="0"/>
                <w:numId w:val="30"/>
              </w:numPr>
            </w:pPr>
            <w:r>
              <w:t>Any proposed changes that will impact on the management system</w:t>
            </w:r>
          </w:p>
        </w:tc>
      </w:tr>
      <w:tr w:rsidR="004C0A35" w14:paraId="3AB229F7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5826B3B" w14:textId="77777777" w:rsidR="004C0A35" w:rsidRDefault="00000000">
            <w:r>
              <w:rPr>
                <w:b/>
              </w:rPr>
              <w:t>11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5889FB" w14:textId="77777777" w:rsidR="004C0A35" w:rsidRDefault="00000000">
            <w:r>
              <w:t>Other Business</w:t>
            </w:r>
          </w:p>
        </w:tc>
      </w:tr>
      <w:tr w:rsidR="004C0A35" w14:paraId="60A796D9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000C304" w14:textId="77777777" w:rsidR="004C0A35" w:rsidRDefault="00000000">
            <w:r>
              <w:rPr>
                <w:b/>
              </w:rPr>
              <w:t>12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466BF0" w14:textId="77777777" w:rsidR="004C0A35" w:rsidRDefault="00000000">
            <w:r>
              <w:t>Suitability of Management System</w:t>
            </w:r>
          </w:p>
        </w:tc>
      </w:tr>
      <w:tr w:rsidR="004C0A35" w14:paraId="5094DF9B" w14:textId="77777777" w:rsidTr="009D5386">
        <w:trPr>
          <w:jc w:val="center"/>
        </w:trPr>
        <w:tc>
          <w:tcPr>
            <w:tcW w:w="241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52F9AC" w14:textId="77777777" w:rsidR="004C0A35" w:rsidRDefault="00000000">
            <w:r>
              <w:rPr>
                <w:b/>
              </w:rPr>
              <w:t>13</w:t>
            </w:r>
          </w:p>
        </w:tc>
        <w:tc>
          <w:tcPr>
            <w:tcW w:w="736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40F21B" w14:textId="77777777" w:rsidR="004C0A35" w:rsidRDefault="00000000">
            <w:r>
              <w:t>Next Meeting</w:t>
            </w:r>
          </w:p>
        </w:tc>
      </w:tr>
    </w:tbl>
    <w:p w14:paraId="7A53296D" w14:textId="77777777" w:rsidR="004C0A35" w:rsidRDefault="004C0A35">
      <w:pPr>
        <w:rPr>
          <w:b/>
        </w:rPr>
      </w:pPr>
    </w:p>
    <w:p w14:paraId="63693EEB" w14:textId="77777777" w:rsidR="004C0A35" w:rsidRDefault="00000000">
      <w:pPr>
        <w:shd w:val="clear" w:color="auto" w:fill="auto"/>
        <w:spacing w:after="160" w:line="259" w:lineRule="auto"/>
        <w:rPr>
          <w:b/>
        </w:rPr>
        <w:sectPr w:rsidR="004C0A35">
          <w:headerReference w:type="default" r:id="rId9"/>
          <w:footerReference w:type="default" r:id="rId10"/>
          <w:pgSz w:w="11906" w:h="16838"/>
          <w:pgMar w:top="720" w:right="720" w:bottom="720" w:left="720" w:header="170" w:footer="283" w:gutter="0"/>
          <w:pgNumType w:start="1"/>
          <w:cols w:space="720"/>
        </w:sectPr>
      </w:pPr>
      <w:r>
        <w:br w:type="page"/>
      </w:r>
    </w:p>
    <w:p w14:paraId="579FB52E" w14:textId="77777777" w:rsidR="004C0A35" w:rsidRDefault="004C0A35">
      <w:pPr>
        <w:shd w:val="clear" w:color="auto" w:fill="auto"/>
        <w:spacing w:after="160" w:line="259" w:lineRule="auto"/>
        <w:rPr>
          <w:b/>
        </w:rPr>
      </w:pPr>
    </w:p>
    <w:p w14:paraId="24F69090" w14:textId="77777777" w:rsidR="004C0A35" w:rsidRDefault="00000000">
      <w:pPr>
        <w:rPr>
          <w:b/>
        </w:rPr>
      </w:pPr>
      <w:r>
        <w:rPr>
          <w:b/>
        </w:rPr>
        <w:t>Minutes: </w:t>
      </w:r>
    </w:p>
    <w:tbl>
      <w:tblPr>
        <w:tblStyle w:val="a0"/>
        <w:tblW w:w="120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98"/>
        <w:gridCol w:w="8138"/>
        <w:gridCol w:w="1764"/>
      </w:tblGrid>
      <w:tr w:rsidR="004C0A35" w14:paraId="4BA32493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214988A" w14:textId="77777777" w:rsidR="004C0A35" w:rsidRDefault="00000000">
            <w:r>
              <w:rPr>
                <w:b/>
              </w:rPr>
              <w:t>TOPIC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B2CB0C4" w14:textId="77777777" w:rsidR="004C0A35" w:rsidRDefault="00000000" w:rsidP="008759D4">
            <w:pPr>
              <w:jc w:val="center"/>
            </w:pPr>
            <w:r>
              <w:rPr>
                <w:b/>
              </w:rPr>
              <w:t>DISCUSSION</w:t>
            </w:r>
          </w:p>
        </w:tc>
        <w:tc>
          <w:tcPr>
            <w:tcW w:w="176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C85FF62" w14:textId="77777777" w:rsidR="004C0A35" w:rsidRDefault="00000000">
            <w:pPr>
              <w:jc w:val="center"/>
            </w:pPr>
            <w:r>
              <w:rPr>
                <w:b/>
              </w:rPr>
              <w:t>Action Required</w:t>
            </w:r>
          </w:p>
        </w:tc>
      </w:tr>
      <w:tr w:rsidR="004C0A35" w14:paraId="532F7013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CBEEA4D" w14:textId="77777777" w:rsidR="004C0A35" w:rsidRDefault="00000000">
            <w:r>
              <w:rPr>
                <w:b/>
              </w:rPr>
              <w:t>1. Attendance</w:t>
            </w:r>
          </w:p>
        </w:tc>
      </w:tr>
      <w:tr w:rsidR="004C0A35" w14:paraId="4A105F10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DEB7C84" w14:textId="77777777" w:rsidR="004C0A35" w:rsidRDefault="00000000">
            <w:r>
              <w:rPr>
                <w:b/>
              </w:rPr>
              <w:t>Present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E14B835" w14:textId="77777777" w:rsidR="004C0A35" w:rsidRDefault="004C0A35"/>
        </w:tc>
        <w:tc>
          <w:tcPr>
            <w:tcW w:w="176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BEBA470" w14:textId="77777777" w:rsidR="004C0A35" w:rsidRDefault="004C0A35">
            <w:pPr>
              <w:jc w:val="center"/>
            </w:pPr>
          </w:p>
        </w:tc>
      </w:tr>
      <w:tr w:rsidR="004C0A35" w14:paraId="5157CEB8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1BC4BF" w14:textId="77777777" w:rsidR="004C0A35" w:rsidRDefault="00000000">
            <w:r>
              <w:rPr>
                <w:b/>
              </w:rPr>
              <w:t>2. Previous Minutes</w:t>
            </w:r>
          </w:p>
        </w:tc>
      </w:tr>
      <w:tr w:rsidR="00343893" w14:paraId="1D4BBF66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0A24216" w14:textId="77777777" w:rsidR="00343893" w:rsidRDefault="00343893" w:rsidP="00343893">
            <w:r>
              <w:t> 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BCE0647" w14:textId="77777777" w:rsidR="00343893" w:rsidRDefault="00343893" w:rsidP="00343893"/>
        </w:tc>
        <w:sdt>
          <w:sdtPr>
            <w:id w:val="209935099"/>
            <w:placeholder>
              <w:docPart w:val="D1324CD4AE6A48F9B2D5367A9B9337A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9D3CC28" w14:textId="77777777" w:rsidR="00343893" w:rsidRDefault="00343893" w:rsidP="0034389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0B4C1DC5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DFA6D9D" w14:textId="77777777" w:rsidR="004C0A35" w:rsidRDefault="00000000">
            <w:r>
              <w:rPr>
                <w:b/>
              </w:rPr>
              <w:t>Standing Business</w:t>
            </w:r>
          </w:p>
        </w:tc>
      </w:tr>
      <w:tr w:rsidR="004C0A35" w14:paraId="6FDBFF1D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21EBA41" w14:textId="77777777" w:rsidR="004C0A35" w:rsidRDefault="00000000">
            <w:r>
              <w:rPr>
                <w:b/>
              </w:rPr>
              <w:t>3. Context</w:t>
            </w:r>
          </w:p>
        </w:tc>
      </w:tr>
      <w:tr w:rsidR="004C0A35" w14:paraId="6DB57B59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D701E2" w14:textId="77777777" w:rsidR="004C0A35" w:rsidRDefault="00000000">
            <w:r>
              <w:rPr>
                <w:b/>
              </w:rPr>
              <w:t>Scope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4701FBC" w14:textId="77777777" w:rsidR="004C0A35" w:rsidRDefault="004C0A35" w:rsidP="00886846">
            <w:pPr>
              <w:ind w:left="720"/>
            </w:pPr>
          </w:p>
        </w:tc>
        <w:sdt>
          <w:sdtPr>
            <w:id w:val="-3587972"/>
            <w:placeholder>
              <w:docPart w:val="A1D8A8F58C134474A935D235540B7EA0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C7E2099" w14:textId="77777777" w:rsidR="004C0A35" w:rsidRDefault="00D32682" w:rsidP="0014488D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54A9FA06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64A0981" w14:textId="77777777" w:rsidR="00A06962" w:rsidRDefault="00A06962" w:rsidP="00A06962">
            <w:r>
              <w:rPr>
                <w:b/>
              </w:rPr>
              <w:t>Applicability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15B8396" w14:textId="77777777" w:rsidR="00A06962" w:rsidRDefault="00A06962" w:rsidP="00886846">
            <w:pPr>
              <w:ind w:left="720"/>
            </w:pPr>
          </w:p>
        </w:tc>
        <w:sdt>
          <w:sdtPr>
            <w:id w:val="1225644961"/>
            <w:placeholder>
              <w:docPart w:val="9ECF94E8833845679A3BAA49E55F4078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ED3F6A5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58C305D8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E9892E" w14:textId="77777777" w:rsidR="00A06962" w:rsidRDefault="00A06962" w:rsidP="00A06962">
            <w:r>
              <w:rPr>
                <w:b/>
              </w:rPr>
              <w:t>Certification Status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5406ABF" w14:textId="77777777" w:rsidR="00A06962" w:rsidRDefault="00A06962" w:rsidP="00886846">
            <w:pPr>
              <w:ind w:left="720"/>
            </w:pPr>
          </w:p>
        </w:tc>
        <w:sdt>
          <w:sdtPr>
            <w:id w:val="1258563493"/>
            <w:placeholder>
              <w:docPart w:val="C5EF79ACF6F842488BEA21048A87535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34C14B4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77752854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CC4221C" w14:textId="77777777" w:rsidR="00A06962" w:rsidRDefault="00A06962" w:rsidP="00A06962">
            <w:bookmarkStart w:id="0" w:name="_Hlk199997671"/>
            <w:r>
              <w:rPr>
                <w:b/>
              </w:rPr>
              <w:t>Interested Parties</w:t>
            </w:r>
          </w:p>
          <w:p w14:paraId="1B5D6291" w14:textId="77777777" w:rsidR="00A06962" w:rsidRDefault="00A06962" w:rsidP="00A06962">
            <w:r>
              <w:rPr>
                <w:b/>
              </w:rPr>
              <w:t>Internal / External Issues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89B18B5" w14:textId="77777777" w:rsidR="00A06962" w:rsidRDefault="00A06962" w:rsidP="00886846">
            <w:pPr>
              <w:ind w:left="720"/>
            </w:pPr>
          </w:p>
        </w:tc>
        <w:sdt>
          <w:sdtPr>
            <w:id w:val="941487173"/>
            <w:placeholder>
              <w:docPart w:val="6BAE306C4E6F434B9110DC69AB01E59B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10FD543" w14:textId="77777777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bookmarkEnd w:id="0"/>
      <w:tr w:rsidR="004C0A35" w14:paraId="60679429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499192C" w14:textId="77777777" w:rsidR="004C0A35" w:rsidRDefault="00000000">
            <w:r>
              <w:rPr>
                <w:b/>
              </w:rPr>
              <w:t>4. Leadership</w:t>
            </w:r>
          </w:p>
        </w:tc>
      </w:tr>
      <w:tr w:rsidR="00B60759" w14:paraId="23CE111B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0ABC74F" w14:textId="77777777" w:rsidR="00B60759" w:rsidRDefault="00B60759" w:rsidP="00B60759">
            <w:r>
              <w:rPr>
                <w:b/>
              </w:rPr>
              <w:t>Objectives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909D014" w14:textId="77777777" w:rsidR="00B60759" w:rsidRDefault="00B60759" w:rsidP="00B60759">
            <w:pPr>
              <w:ind w:left="720"/>
            </w:pPr>
          </w:p>
        </w:tc>
        <w:sdt>
          <w:sdtPr>
            <w:id w:val="219714240"/>
            <w:placeholder>
              <w:docPart w:val="9E9AAD46CEE841CBBA9B0687132B91CC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88079D0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3BFC1698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3730BE8" w14:textId="77777777" w:rsidR="00B60759" w:rsidRDefault="00B60759" w:rsidP="00B60759">
            <w:r>
              <w:rPr>
                <w:b/>
              </w:rPr>
              <w:lastRenderedPageBreak/>
              <w:t>Risks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F9C879D" w14:textId="77777777" w:rsidR="00B60759" w:rsidRDefault="00B60759" w:rsidP="00B60759">
            <w:pPr>
              <w:ind w:left="720"/>
            </w:pPr>
          </w:p>
        </w:tc>
        <w:sdt>
          <w:sdtPr>
            <w:id w:val="549183947"/>
            <w:placeholder>
              <w:docPart w:val="5603777F1D2C4196889BE6AC9F427CA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30B850E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1A9F23F2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FB9B03" w14:textId="77777777" w:rsidR="00B60759" w:rsidRDefault="00B60759" w:rsidP="00B60759">
            <w:r>
              <w:rPr>
                <w:b/>
              </w:rPr>
              <w:t>Legislation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F769B1A" w14:textId="77777777" w:rsidR="00B60759" w:rsidRDefault="00B60759" w:rsidP="00B60759">
            <w:pPr>
              <w:ind w:left="720"/>
            </w:pPr>
          </w:p>
        </w:tc>
        <w:sdt>
          <w:sdtPr>
            <w:id w:val="-1428804624"/>
            <w:placeholder>
              <w:docPart w:val="6BD2DE4D9F50423799677C29B6DAD31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4292C8E" w14:textId="77777777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4BD1CF2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632C504" w14:textId="77777777" w:rsidR="004C0A35" w:rsidRDefault="00000000">
            <w:r>
              <w:rPr>
                <w:b/>
              </w:rPr>
              <w:t>5. Planning</w:t>
            </w:r>
          </w:p>
        </w:tc>
      </w:tr>
      <w:tr w:rsidR="00A366F3" w14:paraId="06F3C555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60C385F" w14:textId="77777777" w:rsidR="00A366F3" w:rsidRDefault="00A366F3" w:rsidP="00A366F3">
            <w:r>
              <w:rPr>
                <w:b/>
              </w:rPr>
              <w:t>Policies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DDB60CA" w14:textId="77777777" w:rsidR="00A366F3" w:rsidRDefault="00A366F3" w:rsidP="00A366F3">
            <w:pPr>
              <w:ind w:left="720"/>
            </w:pPr>
          </w:p>
        </w:tc>
        <w:sdt>
          <w:sdtPr>
            <w:id w:val="1991285139"/>
            <w:placeholder>
              <w:docPart w:val="610858C776AC4416B21D57E60D408A1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41CFBC7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07001315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E5FEA8" w14:textId="77777777" w:rsidR="00A366F3" w:rsidRDefault="00A366F3" w:rsidP="00A366F3">
            <w:r>
              <w:rPr>
                <w:b/>
              </w:rPr>
              <w:t>Organisational Structure, Accountabilities, Responsibilities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2675663" w14:textId="77777777" w:rsidR="00A366F3" w:rsidRDefault="00A366F3" w:rsidP="00A366F3">
            <w:pPr>
              <w:ind w:left="720"/>
            </w:pPr>
          </w:p>
        </w:tc>
        <w:sdt>
          <w:sdtPr>
            <w:id w:val="-463813151"/>
            <w:placeholder>
              <w:docPart w:val="947C97E522A5497C9153D603D13723EB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169E842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29850DA4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8E8BDB5" w14:textId="77777777" w:rsidR="00A366F3" w:rsidRDefault="00A366F3" w:rsidP="00A366F3">
            <w:r>
              <w:rPr>
                <w:b/>
              </w:rPr>
              <w:t>Environmental Aspects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3C2A19F" w14:textId="77777777" w:rsidR="00A366F3" w:rsidRDefault="00A366F3" w:rsidP="00A366F3">
            <w:pPr>
              <w:ind w:left="720"/>
            </w:pPr>
          </w:p>
        </w:tc>
        <w:sdt>
          <w:sdtPr>
            <w:id w:val="1347450247"/>
            <w:placeholder>
              <w:docPart w:val="6EC563C395D34308A17DB45A0E6EE07B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CBF1492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0A7B4500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6915EE" w14:textId="77777777" w:rsidR="004C0A35" w:rsidRDefault="00000000">
            <w:r>
              <w:rPr>
                <w:b/>
              </w:rPr>
              <w:t>6. Support</w:t>
            </w:r>
          </w:p>
        </w:tc>
      </w:tr>
      <w:tr w:rsidR="00A366F3" w14:paraId="3D5C3B0D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12B617" w14:textId="77777777" w:rsidR="00A366F3" w:rsidRDefault="00A366F3" w:rsidP="00A366F3">
            <w:r>
              <w:rPr>
                <w:b/>
              </w:rPr>
              <w:t>Infrastructure / Work Environment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6E066D4" w14:textId="77777777" w:rsidR="00A366F3" w:rsidRDefault="00A366F3" w:rsidP="00E00CB6">
            <w:pPr>
              <w:ind w:left="720"/>
            </w:pPr>
          </w:p>
        </w:tc>
        <w:sdt>
          <w:sdtPr>
            <w:id w:val="-366064739"/>
            <w:placeholder>
              <w:docPart w:val="29A4D8001AD24C098BA6222D23271FF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9D577A7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0F5A4042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524575" w14:textId="77777777" w:rsidR="00A366F3" w:rsidRDefault="00A366F3" w:rsidP="00A366F3">
            <w:r>
              <w:rPr>
                <w:b/>
              </w:rPr>
              <w:t>Communication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3F43E9" w14:textId="77777777" w:rsidR="00A366F3" w:rsidRDefault="00A366F3" w:rsidP="00E00CB6">
            <w:pPr>
              <w:ind w:left="720"/>
            </w:pPr>
          </w:p>
        </w:tc>
        <w:sdt>
          <w:sdtPr>
            <w:id w:val="-1809779079"/>
            <w:placeholder>
              <w:docPart w:val="2C58B6D65C074616A11C59545BB3C90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F1D3A81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21C68170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45FCBD7" w14:textId="77777777" w:rsidR="00A366F3" w:rsidRDefault="00A366F3" w:rsidP="00A366F3">
            <w:r>
              <w:rPr>
                <w:b/>
              </w:rPr>
              <w:t>Competence, Training, Awareness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1BC2DC" w14:textId="77777777" w:rsidR="00A366F3" w:rsidRDefault="00A366F3" w:rsidP="00F74A24">
            <w:pPr>
              <w:ind w:left="720"/>
            </w:pPr>
          </w:p>
        </w:tc>
        <w:sdt>
          <w:sdtPr>
            <w:id w:val="-281811213"/>
            <w:placeholder>
              <w:docPart w:val="B6B7533FEC5648C1A1FEB90AC3241F14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60F3DE6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74CBF2D6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607A35" w14:textId="77777777" w:rsidR="00A366F3" w:rsidRDefault="00A366F3" w:rsidP="00A366F3">
            <w:r>
              <w:rPr>
                <w:b/>
              </w:rPr>
              <w:t>Documentation, Knowledge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B3D18E6" w14:textId="77777777" w:rsidR="00A366F3" w:rsidRDefault="00A366F3" w:rsidP="00F74A24">
            <w:pPr>
              <w:ind w:left="720"/>
            </w:pPr>
          </w:p>
        </w:tc>
        <w:sdt>
          <w:sdtPr>
            <w:id w:val="18130540"/>
            <w:placeholder>
              <w:docPart w:val="35770EE5C96946298F50EA33BE49C579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1F0FAA2" w14:textId="777777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7FBE9AA0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F3001B7" w14:textId="77777777" w:rsidR="004C0A35" w:rsidRDefault="00000000">
            <w:r>
              <w:rPr>
                <w:b/>
              </w:rPr>
              <w:t>7. Operations</w:t>
            </w:r>
          </w:p>
        </w:tc>
      </w:tr>
      <w:tr w:rsidR="00774B4A" w14:paraId="3D98DF9F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3EE176" w14:textId="77777777" w:rsidR="00774B4A" w:rsidRDefault="00774B4A" w:rsidP="00774B4A">
            <w:r>
              <w:rPr>
                <w:b/>
              </w:rPr>
              <w:lastRenderedPageBreak/>
              <w:t>Sales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D5C5717" w14:textId="77777777" w:rsidR="00774B4A" w:rsidRDefault="00774B4A" w:rsidP="006B5022">
            <w:pPr>
              <w:ind w:left="720"/>
            </w:pPr>
          </w:p>
        </w:tc>
        <w:sdt>
          <w:sdtPr>
            <w:id w:val="210232750"/>
            <w:placeholder>
              <w:docPart w:val="335E356D620341DD846DDA5B916F851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A85E46C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40500AC1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C7AF2E" w14:textId="77777777" w:rsidR="00774B4A" w:rsidRDefault="00774B4A" w:rsidP="00774B4A">
            <w:r>
              <w:rPr>
                <w:b/>
              </w:rPr>
              <w:t>Operations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3983814" w14:textId="77777777" w:rsidR="00774B4A" w:rsidRDefault="00774B4A" w:rsidP="00513379">
            <w:pPr>
              <w:ind w:left="720"/>
            </w:pPr>
          </w:p>
        </w:tc>
        <w:sdt>
          <w:sdtPr>
            <w:id w:val="912582799"/>
            <w:placeholder>
              <w:docPart w:val="CDAC826464DC492690287B8D312A054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1AC0BDF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491856EF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9B9766A" w14:textId="77777777" w:rsidR="00774B4A" w:rsidRDefault="00774B4A" w:rsidP="00774B4A">
            <w:r>
              <w:rPr>
                <w:b/>
              </w:rPr>
              <w:t>External Providers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B00AB5B" w14:textId="77777777" w:rsidR="00774B4A" w:rsidRDefault="00774B4A" w:rsidP="00513379">
            <w:pPr>
              <w:ind w:left="720"/>
            </w:pPr>
          </w:p>
        </w:tc>
        <w:sdt>
          <w:sdtPr>
            <w:id w:val="590516558"/>
            <w:placeholder>
              <w:docPart w:val="DC7C926DFC244B49B7429B499CA28752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3BA9CA6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2BEDCE00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CBE55E" w14:textId="77777777" w:rsidR="00774B4A" w:rsidRDefault="001E5A1F" w:rsidP="00774B4A">
            <w:r>
              <w:rPr>
                <w:b/>
              </w:rPr>
              <w:t xml:space="preserve">Hazards &amp; </w:t>
            </w:r>
            <w:r w:rsidR="00774B4A">
              <w:rPr>
                <w:b/>
              </w:rPr>
              <w:t>Incidents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2B191F" w14:textId="77777777" w:rsidR="00774B4A" w:rsidRDefault="00774B4A" w:rsidP="00513379">
            <w:pPr>
              <w:ind w:left="720"/>
            </w:pPr>
          </w:p>
        </w:tc>
        <w:sdt>
          <w:sdtPr>
            <w:id w:val="261891603"/>
            <w:placeholder>
              <w:docPart w:val="4960BB84B61E4CC3BC89240DB680AC99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26F892A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15F7B282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D04A340" w14:textId="77777777" w:rsidR="004C0A35" w:rsidRDefault="00000000">
            <w:r>
              <w:rPr>
                <w:b/>
              </w:rPr>
              <w:t>8. Performance</w:t>
            </w:r>
          </w:p>
        </w:tc>
      </w:tr>
      <w:tr w:rsidR="00774B4A" w14:paraId="03DABAC5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A87DA0D" w14:textId="77777777" w:rsidR="00774B4A" w:rsidRDefault="00774B4A" w:rsidP="00774B4A">
            <w:r>
              <w:rPr>
                <w:b/>
              </w:rPr>
              <w:t>Internal Audits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8C500BD" w14:textId="77777777" w:rsidR="00774B4A" w:rsidRDefault="00774B4A" w:rsidP="00513379">
            <w:pPr>
              <w:ind w:left="720"/>
            </w:pPr>
          </w:p>
        </w:tc>
        <w:sdt>
          <w:sdtPr>
            <w:id w:val="1410815140"/>
            <w:placeholder>
              <w:docPart w:val="25F49F8E247F43A0B4D05CB2AF5D16F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8BA083C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280EA8CA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93BCA4A" w14:textId="77777777" w:rsidR="00774B4A" w:rsidRDefault="00774B4A" w:rsidP="00774B4A">
            <w:r>
              <w:rPr>
                <w:b/>
              </w:rPr>
              <w:t>External Audits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CC77F7" w14:textId="77777777" w:rsidR="00774B4A" w:rsidRDefault="00774B4A" w:rsidP="00CE0BCD">
            <w:pPr>
              <w:ind w:left="720"/>
            </w:pPr>
          </w:p>
        </w:tc>
        <w:sdt>
          <w:sdtPr>
            <w:id w:val="-1138334501"/>
            <w:placeholder>
              <w:docPart w:val="965D5C1AE37441AC8744C9CEF5AEAB1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022F49B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182BA43D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56E15FD" w14:textId="77777777" w:rsidR="00774B4A" w:rsidRDefault="00774B4A" w:rsidP="00774B4A">
            <w:r>
              <w:rPr>
                <w:b/>
              </w:rPr>
              <w:t>Process</w:t>
            </w:r>
          </w:p>
          <w:p w14:paraId="7B4E651F" w14:textId="77777777" w:rsidR="00774B4A" w:rsidRDefault="00774B4A" w:rsidP="00774B4A">
            <w:r>
              <w:rPr>
                <w:b/>
              </w:rPr>
              <w:t>Monitoring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98A4AC7" w14:textId="77777777" w:rsidR="00774B4A" w:rsidRDefault="00774B4A" w:rsidP="00CE0BCD">
            <w:pPr>
              <w:ind w:left="720"/>
            </w:pPr>
          </w:p>
        </w:tc>
        <w:sdt>
          <w:sdtPr>
            <w:id w:val="541333110"/>
            <w:placeholder>
              <w:docPart w:val="AECD8ABBF60B4A1F9222A676B2494D0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9637928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082A54AE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D486E2F" w14:textId="77777777" w:rsidR="00774B4A" w:rsidRDefault="00774B4A" w:rsidP="00774B4A">
            <w:r>
              <w:rPr>
                <w:b/>
              </w:rPr>
              <w:t>Client Feedback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EB7D97D" w14:textId="77777777" w:rsidR="00774B4A" w:rsidRDefault="00774B4A" w:rsidP="00CE0BCD">
            <w:pPr>
              <w:ind w:left="720"/>
            </w:pPr>
          </w:p>
        </w:tc>
        <w:sdt>
          <w:sdtPr>
            <w:id w:val="-2049287708"/>
            <w:placeholder>
              <w:docPart w:val="75DCE10CE13347E5A1F3DDB288416594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E1F7723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3EAD462A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AFF5E51" w14:textId="77777777" w:rsidR="00774B4A" w:rsidRDefault="00774B4A" w:rsidP="00774B4A">
            <w:r>
              <w:rPr>
                <w:b/>
              </w:rPr>
              <w:t>Emergency Preparedness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D231BB" w14:textId="77777777" w:rsidR="00774B4A" w:rsidRDefault="00774B4A" w:rsidP="00CE0BCD">
            <w:pPr>
              <w:ind w:left="720"/>
            </w:pPr>
          </w:p>
        </w:tc>
        <w:sdt>
          <w:sdtPr>
            <w:id w:val="-1522931227"/>
            <w:placeholder>
              <w:docPart w:val="3CF63C2DC2B44C208D06B470E3A10E2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7CA806A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72F897B2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8698311" w14:textId="77777777" w:rsidR="00774B4A" w:rsidRDefault="00774B4A" w:rsidP="00774B4A">
            <w:r>
              <w:rPr>
                <w:b/>
              </w:rPr>
              <w:t>Compliance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2D5D36F" w14:textId="77777777" w:rsidR="00774B4A" w:rsidRDefault="00774B4A" w:rsidP="00385EB2">
            <w:pPr>
              <w:ind w:left="720"/>
            </w:pPr>
          </w:p>
        </w:tc>
        <w:sdt>
          <w:sdtPr>
            <w:id w:val="8491795"/>
            <w:placeholder>
              <w:docPart w:val="673A1DCDDC904756AF6A2E299B57E0E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01CFBE8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DA19FA2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E06C25" w14:textId="77777777" w:rsidR="004C0A35" w:rsidRDefault="00000000">
            <w:r>
              <w:rPr>
                <w:b/>
              </w:rPr>
              <w:t>9. Improvement</w:t>
            </w:r>
          </w:p>
        </w:tc>
      </w:tr>
      <w:tr w:rsidR="00774B4A" w14:paraId="1C9564B9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C75DBAC" w14:textId="77777777" w:rsidR="00774B4A" w:rsidRDefault="00385EB2" w:rsidP="00774B4A">
            <w:r>
              <w:rPr>
                <w:b/>
              </w:rPr>
              <w:t>Corrective Action</w:t>
            </w:r>
            <w:r w:rsidR="00774B4A">
              <w:rPr>
                <w:b/>
              </w:rPr>
              <w:t xml:space="preserve"> Status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0793CCF" w14:textId="77777777" w:rsidR="00774B4A" w:rsidRDefault="00774B4A" w:rsidP="00774B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uto"/>
              <w:spacing w:after="0" w:line="276" w:lineRule="auto"/>
            </w:pPr>
          </w:p>
          <w:p w14:paraId="261EBD8C" w14:textId="77777777" w:rsidR="00774B4A" w:rsidRDefault="00774B4A" w:rsidP="00385EB2">
            <w:pPr>
              <w:ind w:left="720"/>
            </w:pPr>
          </w:p>
        </w:tc>
        <w:sdt>
          <w:sdtPr>
            <w:id w:val="2124418707"/>
            <w:placeholder>
              <w:docPart w:val="EA3E2D7FAACF4FB0A89440669BC3EF3E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45A705D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6501425F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A45C4E1" w14:textId="77777777" w:rsidR="00774B4A" w:rsidRDefault="00774B4A" w:rsidP="00774B4A">
            <w:r>
              <w:rPr>
                <w:b/>
              </w:rPr>
              <w:lastRenderedPageBreak/>
              <w:t>Proposed Changes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19EC401" w14:textId="77777777" w:rsidR="00774B4A" w:rsidRDefault="00774B4A" w:rsidP="00774B4A">
            <w:r>
              <w:t>Other than what has been noted in these minutes, there are no proposed significant changes.</w:t>
            </w:r>
          </w:p>
        </w:tc>
        <w:sdt>
          <w:sdtPr>
            <w:id w:val="1849905916"/>
            <w:placeholder>
              <w:docPart w:val="E42208015EBD4A74B1354BE284C35D4F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2D23327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22129046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C5C233B" w14:textId="77777777" w:rsidR="00774B4A" w:rsidRDefault="00774B4A" w:rsidP="00774B4A">
            <w:r>
              <w:rPr>
                <w:b/>
              </w:rPr>
              <w:t>Opportunities for Improvement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5C07DC6" w14:textId="77777777" w:rsidR="00774B4A" w:rsidRDefault="00774B4A" w:rsidP="00774B4A">
            <w:pPr>
              <w:ind w:left="720"/>
            </w:pPr>
          </w:p>
        </w:tc>
        <w:sdt>
          <w:sdtPr>
            <w:id w:val="561607436"/>
            <w:placeholder>
              <w:docPart w:val="9A35687EAC3F4289A20F16508F122069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4A61222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B50F6EA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D3592E4" w14:textId="77777777" w:rsidR="004C0A35" w:rsidRDefault="00000000">
            <w:r>
              <w:rPr>
                <w:b/>
              </w:rPr>
              <w:t>10. Other business</w:t>
            </w:r>
          </w:p>
        </w:tc>
      </w:tr>
      <w:tr w:rsidR="00774B4A" w14:paraId="381D6555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C1D50C9" w14:textId="77777777" w:rsidR="00774B4A" w:rsidRDefault="00774B4A" w:rsidP="00774B4A">
            <w:r>
              <w:rPr>
                <w:b/>
              </w:rPr>
              <w:t>Effectiveness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BB130CD" w14:textId="77777777" w:rsidR="00774B4A" w:rsidRDefault="00774B4A" w:rsidP="00774B4A">
            <w:r>
              <w:t xml:space="preserve">It was agreed that the management system continues to meet the goals and objectives of </w:t>
            </w:r>
          </w:p>
        </w:tc>
        <w:sdt>
          <w:sdtPr>
            <w:id w:val="1665117457"/>
            <w:placeholder>
              <w:docPart w:val="96B2ABEAFC9449F4AD546DCD938C96E9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7A9CCAA" w14:textId="7777777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53CFB80E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AC543F8" w14:textId="77777777" w:rsidR="00774B4A" w:rsidRDefault="00774B4A" w:rsidP="00774B4A">
            <w:r>
              <w:t> </w:t>
            </w:r>
          </w:p>
        </w:tc>
        <w:tc>
          <w:tcPr>
            <w:tcW w:w="813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CCD75FB" w14:textId="77777777" w:rsidR="00774B4A" w:rsidRDefault="00774B4A" w:rsidP="00774B4A">
            <w:r>
              <w:t>No other business.</w:t>
            </w:r>
          </w:p>
        </w:tc>
        <w:sdt>
          <w:sdtPr>
            <w:id w:val="-906216085"/>
            <w:placeholder>
              <w:docPart w:val="B20EE358C9F645479AD0E7BAE64FAFEB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13405CF" w14:textId="77777777" w:rsidR="00774B4A" w:rsidRDefault="00774B4A" w:rsidP="00385EB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19C16907" w14:textId="77777777">
        <w:trPr>
          <w:jc w:val="center"/>
        </w:trPr>
        <w:tc>
          <w:tcPr>
            <w:tcW w:w="12000" w:type="dxa"/>
            <w:gridSpan w:val="3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D4D377" w14:textId="77777777" w:rsidR="004C0A35" w:rsidRDefault="00000000">
            <w:r>
              <w:rPr>
                <w:b/>
              </w:rPr>
              <w:t>11.  Next Meeting</w:t>
            </w:r>
          </w:p>
        </w:tc>
      </w:tr>
      <w:tr w:rsidR="004C0A35" w14:paraId="7901A9BF" w14:textId="77777777">
        <w:trPr>
          <w:jc w:val="center"/>
        </w:trPr>
        <w:tc>
          <w:tcPr>
            <w:tcW w:w="2098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BE7017E" w14:textId="77777777" w:rsidR="004C0A35" w:rsidRDefault="00000000">
            <w:r>
              <w:t> </w:t>
            </w:r>
          </w:p>
        </w:tc>
        <w:sdt>
          <w:sdtPr>
            <w:id w:val="754247729"/>
            <w:placeholder>
              <w:docPart w:val="B75346CC1925426997A0A0595D215C35"/>
            </w:placeholder>
            <w:showingPlcHdr/>
            <w:date>
              <w:dateFormat w:val="d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8138" w:type="dxa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8311158" w14:textId="77777777" w:rsidR="004C0A35" w:rsidRDefault="00385EB2" w:rsidP="00385EB2">
                <w:pPr>
                  <w:jc w:val="center"/>
                </w:pPr>
                <w:r w:rsidRPr="00265FE7">
                  <w:rPr>
                    <w:rStyle w:val="PlaceholderText"/>
                    <w:rFonts w:eastAsia="Arial"/>
                  </w:rPr>
                  <w:t>Click or tap to enter a date.</w:t>
                </w:r>
              </w:p>
            </w:tc>
          </w:sdtContent>
        </w:sdt>
        <w:tc>
          <w:tcPr>
            <w:tcW w:w="1764" w:type="dxa"/>
            <w:vAlign w:val="center"/>
          </w:tcPr>
          <w:p w14:paraId="6D733D40" w14:textId="77777777" w:rsidR="004C0A35" w:rsidRDefault="004C0A35"/>
        </w:tc>
      </w:tr>
    </w:tbl>
    <w:p w14:paraId="4FD9FAFF" w14:textId="77777777" w:rsidR="004C0A35" w:rsidRDefault="004C0A35"/>
    <w:sectPr w:rsidR="004C0A35">
      <w:pgSz w:w="16838" w:h="11906" w:orient="landscape"/>
      <w:pgMar w:top="720" w:right="720" w:bottom="720" w:left="720" w:header="17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7B5A1" w14:textId="77777777" w:rsidR="001B2727" w:rsidRDefault="001B2727">
      <w:pPr>
        <w:spacing w:after="0"/>
      </w:pPr>
      <w:r>
        <w:separator/>
      </w:r>
    </w:p>
  </w:endnote>
  <w:endnote w:type="continuationSeparator" w:id="0">
    <w:p w14:paraId="50FE31F1" w14:textId="77777777" w:rsidR="001B2727" w:rsidRDefault="001B272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CC56AAF9-50A4-4FA2-9E67-E5DFDFEBD45C}"/>
    <w:embedItalic r:id="rId2" w:fontKey="{4C3F84BF-D855-4F27-9842-EBE436A6EA3E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752EFFEC-A618-4324-B7DA-61BD5F830B1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54CF6" w14:textId="77777777" w:rsidR="004C0A3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center"/>
      <w:rPr>
        <w:rFonts w:eastAsia="Arial"/>
      </w:rPr>
    </w:pPr>
    <w:r>
      <w:rPr>
        <w:rFonts w:eastAsia="Arial"/>
      </w:rPr>
      <w:t xml:space="preserve">Issued </w:t>
    </w:r>
    <w:r w:rsidR="00260FD0">
      <w:rPr>
        <w:rFonts w:eastAsia="Arial"/>
      </w:rPr>
      <w:t>Thursday, 5 June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19210" w14:textId="77777777" w:rsidR="001B2727" w:rsidRDefault="001B2727">
      <w:pPr>
        <w:spacing w:after="0"/>
      </w:pPr>
      <w:r>
        <w:separator/>
      </w:r>
    </w:p>
  </w:footnote>
  <w:footnote w:type="continuationSeparator" w:id="0">
    <w:p w14:paraId="670FFAD3" w14:textId="77777777" w:rsidR="001B2727" w:rsidRDefault="001B272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1274E" w14:textId="77777777" w:rsidR="004C0A35" w:rsidRDefault="007E4F3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right"/>
      <w:rPr>
        <w:rFonts w:eastAsia="Arial"/>
      </w:rPr>
    </w:pPr>
    <w:r>
      <w:rPr>
        <w:rFonts w:eastAsia="Arial"/>
        <w:noProof/>
      </w:rPr>
      <w:drawing>
        <wp:inline distT="0" distB="0" distL="0" distR="0" wp14:anchorId="749476C4" wp14:editId="680EE21C">
          <wp:extent cx="879156" cy="281330"/>
          <wp:effectExtent l="0" t="0" r="0" b="4445"/>
          <wp:docPr id="163881129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8811294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79156" cy="2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974B4"/>
    <w:multiLevelType w:val="multilevel"/>
    <w:tmpl w:val="D2DE1A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3254BAD"/>
    <w:multiLevelType w:val="multilevel"/>
    <w:tmpl w:val="D4D6AF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8427D02"/>
    <w:multiLevelType w:val="multilevel"/>
    <w:tmpl w:val="1C1005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FD056B4"/>
    <w:multiLevelType w:val="multilevel"/>
    <w:tmpl w:val="D932E5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102D5456"/>
    <w:multiLevelType w:val="multilevel"/>
    <w:tmpl w:val="52620A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09A29D7"/>
    <w:multiLevelType w:val="multilevel"/>
    <w:tmpl w:val="9EC46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124E5F1E"/>
    <w:multiLevelType w:val="multilevel"/>
    <w:tmpl w:val="97C4B7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155471D7"/>
    <w:multiLevelType w:val="multilevel"/>
    <w:tmpl w:val="1A5EE6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1AFA237B"/>
    <w:multiLevelType w:val="multilevel"/>
    <w:tmpl w:val="E34C69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1C5A6831"/>
    <w:multiLevelType w:val="multilevel"/>
    <w:tmpl w:val="CF98BA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1D09188E"/>
    <w:multiLevelType w:val="hybridMultilevel"/>
    <w:tmpl w:val="62D604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B27B54"/>
    <w:multiLevelType w:val="multilevel"/>
    <w:tmpl w:val="2E12B6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 w15:restartNumberingAfterBreak="0">
    <w:nsid w:val="265B24E3"/>
    <w:multiLevelType w:val="multilevel"/>
    <w:tmpl w:val="B4E64B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2B046199"/>
    <w:multiLevelType w:val="multilevel"/>
    <w:tmpl w:val="0F021C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2F2674B8"/>
    <w:multiLevelType w:val="multilevel"/>
    <w:tmpl w:val="F5CC27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3341DB8"/>
    <w:multiLevelType w:val="multilevel"/>
    <w:tmpl w:val="BCCEE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4D3E1A0B"/>
    <w:multiLevelType w:val="multilevel"/>
    <w:tmpl w:val="C188F7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7" w15:restartNumberingAfterBreak="0">
    <w:nsid w:val="4D835BA5"/>
    <w:multiLevelType w:val="multilevel"/>
    <w:tmpl w:val="3C6A2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4E7102A5"/>
    <w:multiLevelType w:val="multilevel"/>
    <w:tmpl w:val="2460DC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9" w15:restartNumberingAfterBreak="0">
    <w:nsid w:val="515F5F8D"/>
    <w:multiLevelType w:val="multilevel"/>
    <w:tmpl w:val="D292A9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0" w15:restartNumberingAfterBreak="0">
    <w:nsid w:val="524146FA"/>
    <w:multiLevelType w:val="multilevel"/>
    <w:tmpl w:val="32C28E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571511B9"/>
    <w:multiLevelType w:val="multilevel"/>
    <w:tmpl w:val="45180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2" w15:restartNumberingAfterBreak="0">
    <w:nsid w:val="59B25824"/>
    <w:multiLevelType w:val="multilevel"/>
    <w:tmpl w:val="513CD9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3" w15:restartNumberingAfterBreak="0">
    <w:nsid w:val="64B954FD"/>
    <w:multiLevelType w:val="multilevel"/>
    <w:tmpl w:val="68DEA5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 w15:restartNumberingAfterBreak="0">
    <w:nsid w:val="66AD4CCF"/>
    <w:multiLevelType w:val="multilevel"/>
    <w:tmpl w:val="BCC0A8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5" w15:restartNumberingAfterBreak="0">
    <w:nsid w:val="68B77414"/>
    <w:multiLevelType w:val="multilevel"/>
    <w:tmpl w:val="DA5A5E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6" w15:restartNumberingAfterBreak="0">
    <w:nsid w:val="6B5859C5"/>
    <w:multiLevelType w:val="multilevel"/>
    <w:tmpl w:val="591C0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6BE625AE"/>
    <w:multiLevelType w:val="multilevel"/>
    <w:tmpl w:val="A00210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8" w15:restartNumberingAfterBreak="0">
    <w:nsid w:val="6F931DD2"/>
    <w:multiLevelType w:val="multilevel"/>
    <w:tmpl w:val="6B4E15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9" w15:restartNumberingAfterBreak="0">
    <w:nsid w:val="6FB71A77"/>
    <w:multiLevelType w:val="multilevel"/>
    <w:tmpl w:val="F61653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0" w15:restartNumberingAfterBreak="0">
    <w:nsid w:val="75FB6C99"/>
    <w:multiLevelType w:val="multilevel"/>
    <w:tmpl w:val="10B89F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1" w15:restartNumberingAfterBreak="0">
    <w:nsid w:val="7CB21C6A"/>
    <w:multiLevelType w:val="multilevel"/>
    <w:tmpl w:val="78222C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2" w15:restartNumberingAfterBreak="0">
    <w:nsid w:val="7F773E59"/>
    <w:multiLevelType w:val="multilevel"/>
    <w:tmpl w:val="2D3CA8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814592861">
    <w:abstractNumId w:val="5"/>
  </w:num>
  <w:num w:numId="2" w16cid:durableId="615873921">
    <w:abstractNumId w:val="6"/>
  </w:num>
  <w:num w:numId="3" w16cid:durableId="1195728055">
    <w:abstractNumId w:val="17"/>
  </w:num>
  <w:num w:numId="4" w16cid:durableId="1568373073">
    <w:abstractNumId w:val="15"/>
  </w:num>
  <w:num w:numId="5" w16cid:durableId="1382050911">
    <w:abstractNumId w:val="0"/>
  </w:num>
  <w:num w:numId="6" w16cid:durableId="1899972040">
    <w:abstractNumId w:val="27"/>
  </w:num>
  <w:num w:numId="7" w16cid:durableId="1687515240">
    <w:abstractNumId w:val="16"/>
  </w:num>
  <w:num w:numId="8" w16cid:durableId="259721392">
    <w:abstractNumId w:val="28"/>
  </w:num>
  <w:num w:numId="9" w16cid:durableId="1106267937">
    <w:abstractNumId w:val="11"/>
  </w:num>
  <w:num w:numId="10" w16cid:durableId="1551110760">
    <w:abstractNumId w:val="25"/>
  </w:num>
  <w:num w:numId="11" w16cid:durableId="46226565">
    <w:abstractNumId w:val="22"/>
  </w:num>
  <w:num w:numId="12" w16cid:durableId="878318916">
    <w:abstractNumId w:val="23"/>
  </w:num>
  <w:num w:numId="13" w16cid:durableId="2097746147">
    <w:abstractNumId w:val="13"/>
  </w:num>
  <w:num w:numId="14" w16cid:durableId="567229860">
    <w:abstractNumId w:val="21"/>
  </w:num>
  <w:num w:numId="15" w16cid:durableId="895121887">
    <w:abstractNumId w:val="12"/>
  </w:num>
  <w:num w:numId="16" w16cid:durableId="30961233">
    <w:abstractNumId w:val="2"/>
  </w:num>
  <w:num w:numId="17" w16cid:durableId="458455368">
    <w:abstractNumId w:val="29"/>
  </w:num>
  <w:num w:numId="18" w16cid:durableId="281881466">
    <w:abstractNumId w:val="1"/>
  </w:num>
  <w:num w:numId="19" w16cid:durableId="1441489326">
    <w:abstractNumId w:val="7"/>
  </w:num>
  <w:num w:numId="20" w16cid:durableId="425611088">
    <w:abstractNumId w:val="31"/>
  </w:num>
  <w:num w:numId="21" w16cid:durableId="1531408820">
    <w:abstractNumId w:val="30"/>
  </w:num>
  <w:num w:numId="22" w16cid:durableId="1351571196">
    <w:abstractNumId w:val="24"/>
  </w:num>
  <w:num w:numId="23" w16cid:durableId="1973706648">
    <w:abstractNumId w:val="19"/>
  </w:num>
  <w:num w:numId="24" w16cid:durableId="392699788">
    <w:abstractNumId w:val="4"/>
  </w:num>
  <w:num w:numId="25" w16cid:durableId="1192956173">
    <w:abstractNumId w:val="8"/>
  </w:num>
  <w:num w:numId="26" w16cid:durableId="261765219">
    <w:abstractNumId w:val="18"/>
  </w:num>
  <w:num w:numId="27" w16cid:durableId="1657225305">
    <w:abstractNumId w:val="3"/>
  </w:num>
  <w:num w:numId="28" w16cid:durableId="331371184">
    <w:abstractNumId w:val="9"/>
  </w:num>
  <w:num w:numId="29" w16cid:durableId="770199252">
    <w:abstractNumId w:val="14"/>
  </w:num>
  <w:num w:numId="30" w16cid:durableId="1279534152">
    <w:abstractNumId w:val="26"/>
  </w:num>
  <w:num w:numId="31" w16cid:durableId="1591425881">
    <w:abstractNumId w:val="32"/>
  </w:num>
  <w:num w:numId="32" w16cid:durableId="1003975703">
    <w:abstractNumId w:val="20"/>
  </w:num>
  <w:num w:numId="33" w16cid:durableId="20307964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644"/>
    <w:rsid w:val="000155E1"/>
    <w:rsid w:val="00037644"/>
    <w:rsid w:val="000746C6"/>
    <w:rsid w:val="0014488D"/>
    <w:rsid w:val="00182209"/>
    <w:rsid w:val="001B2727"/>
    <w:rsid w:val="001E5A1F"/>
    <w:rsid w:val="00260FD0"/>
    <w:rsid w:val="002F3C21"/>
    <w:rsid w:val="00341C47"/>
    <w:rsid w:val="00343893"/>
    <w:rsid w:val="00385EB2"/>
    <w:rsid w:val="00447DBA"/>
    <w:rsid w:val="004C0A35"/>
    <w:rsid w:val="004D7ED1"/>
    <w:rsid w:val="00513379"/>
    <w:rsid w:val="00514F47"/>
    <w:rsid w:val="006B5022"/>
    <w:rsid w:val="007067AB"/>
    <w:rsid w:val="00774B4A"/>
    <w:rsid w:val="007E4F3C"/>
    <w:rsid w:val="008759D4"/>
    <w:rsid w:val="00877CF3"/>
    <w:rsid w:val="00886846"/>
    <w:rsid w:val="008B7321"/>
    <w:rsid w:val="009A159E"/>
    <w:rsid w:val="009D5386"/>
    <w:rsid w:val="00A06962"/>
    <w:rsid w:val="00A11B4E"/>
    <w:rsid w:val="00A34811"/>
    <w:rsid w:val="00A366F3"/>
    <w:rsid w:val="00A72868"/>
    <w:rsid w:val="00A75A25"/>
    <w:rsid w:val="00B55ECF"/>
    <w:rsid w:val="00B60055"/>
    <w:rsid w:val="00B60759"/>
    <w:rsid w:val="00CE0BCD"/>
    <w:rsid w:val="00CF1DDB"/>
    <w:rsid w:val="00D32682"/>
    <w:rsid w:val="00E00CB6"/>
    <w:rsid w:val="00E34333"/>
    <w:rsid w:val="00EB7386"/>
    <w:rsid w:val="00F161C6"/>
    <w:rsid w:val="00F3619D"/>
    <w:rsid w:val="00F7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5FCF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101010"/>
        <w:sz w:val="21"/>
        <w:szCs w:val="21"/>
        <w:lang w:val="en-AU" w:eastAsia="en-AU" w:bidi="ar-SA"/>
      </w:rPr>
    </w:rPrDefault>
    <w:pPrDefault>
      <w:pPr>
        <w:shd w:val="clear" w:color="auto" w:fill="FFFFFF"/>
        <w:spacing w:after="15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semiHidden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Aptos" w:eastAsia="Aptos" w:hAnsi="Aptos" w:cs="Aptos"/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  <w:style w:type="table" w:customStyle="1" w:styleId="a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47DB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3FB2A93184C4898BB39E56A7BAFE0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2F6F05-6BC3-4F67-AA32-33C403422AA5}"/>
      </w:docPartPr>
      <w:docPartBody>
        <w:p w:rsidR="00000000" w:rsidRDefault="00000000">
          <w:pPr>
            <w:pStyle w:val="A3FB2A93184C4898BB39E56A7BAFE09B"/>
          </w:pPr>
          <w:r w:rsidRPr="00D32682">
            <w:rPr>
              <w:rStyle w:val="PlaceholderText"/>
              <w:rFonts w:eastAsia="Arial"/>
              <w:color w:val="auto"/>
            </w:rPr>
            <w:t>Click or tap to enter a date.</w:t>
          </w:r>
        </w:p>
      </w:docPartBody>
    </w:docPart>
    <w:docPart>
      <w:docPartPr>
        <w:name w:val="D1324CD4AE6A48F9B2D5367A9B933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372B99-6FD6-4511-87CE-97E5460E28F6}"/>
      </w:docPartPr>
      <w:docPartBody>
        <w:p w:rsidR="00000000" w:rsidRDefault="00000000">
          <w:pPr>
            <w:pStyle w:val="D1324CD4AE6A48F9B2D5367A9B9337AD"/>
          </w:pPr>
          <w:r w:rsidRPr="00D32682">
            <w:rPr>
              <w:rStyle w:val="PlaceholderText"/>
              <w:b/>
              <w:bCs/>
              <w:color w:val="auto"/>
            </w:rPr>
            <w:t>Choose an item.</w:t>
          </w:r>
        </w:p>
      </w:docPartBody>
    </w:docPart>
    <w:docPart>
      <w:docPartPr>
        <w:name w:val="A1D8A8F58C134474A935D235540B7E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237433-2E27-49D7-894C-05B4124B853E}"/>
      </w:docPartPr>
      <w:docPartBody>
        <w:p w:rsidR="00000000" w:rsidRDefault="00000000">
          <w:pPr>
            <w:pStyle w:val="A1D8A8F58C134474A935D235540B7EA0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ECF94E8833845679A3BAA49E55F4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AACFB7-B7D5-4AC7-8D20-705B7FC96549}"/>
      </w:docPartPr>
      <w:docPartBody>
        <w:p w:rsidR="00000000" w:rsidRDefault="00000000">
          <w:pPr>
            <w:pStyle w:val="9ECF94E8833845679A3BAA49E55F4078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C5EF79ACF6F842488BEA21048A8753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CEAFC-84A3-4353-9F02-B550877AB97A}"/>
      </w:docPartPr>
      <w:docPartBody>
        <w:p w:rsidR="00000000" w:rsidRDefault="00000000">
          <w:pPr>
            <w:pStyle w:val="C5EF79ACF6F842488BEA21048A875355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6BAE306C4E6F434B9110DC69AB01E5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85DD72-80CF-4A94-9FD8-D45A1A98F401}"/>
      </w:docPartPr>
      <w:docPartBody>
        <w:p w:rsidR="00000000" w:rsidRDefault="00000000">
          <w:pPr>
            <w:pStyle w:val="6BAE306C4E6F434B9110DC69AB01E59B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E9AAD46CEE841CBBA9B0687132B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05EEB8-621E-4E64-9B09-5353C23C581B}"/>
      </w:docPartPr>
      <w:docPartBody>
        <w:p w:rsidR="00000000" w:rsidRDefault="00000000">
          <w:pPr>
            <w:pStyle w:val="9E9AAD46CEE841CBBA9B0687132B91CC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5603777F1D2C4196889BE6AC9F427C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74A64-F55D-40F7-81FC-77F7FB39A6BF}"/>
      </w:docPartPr>
      <w:docPartBody>
        <w:p w:rsidR="00000000" w:rsidRDefault="00000000">
          <w:pPr>
            <w:pStyle w:val="5603777F1D2C4196889BE6AC9F427CA7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6BD2DE4D9F50423799677C29B6DAD3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E86A7-E1B2-454B-99D6-4F8F5294DB5C}"/>
      </w:docPartPr>
      <w:docPartBody>
        <w:p w:rsidR="00000000" w:rsidRDefault="00000000">
          <w:pPr>
            <w:pStyle w:val="6BD2DE4D9F50423799677C29B6DAD317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610858C776AC4416B21D57E60D408A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DBBE4-B11B-4607-9C3E-CF2399094331}"/>
      </w:docPartPr>
      <w:docPartBody>
        <w:p w:rsidR="00000000" w:rsidRDefault="00000000">
          <w:pPr>
            <w:pStyle w:val="610858C776AC4416B21D57E60D408A1D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47C97E522A5497C9153D603D1372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8972E1-1B7A-49AF-8331-44E2F0DB0695}"/>
      </w:docPartPr>
      <w:docPartBody>
        <w:p w:rsidR="00000000" w:rsidRDefault="00000000">
          <w:pPr>
            <w:pStyle w:val="947C97E522A5497C9153D603D13723EB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6EC563C395D34308A17DB45A0E6EE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FF3E5-8166-4722-8889-E780644120DB}"/>
      </w:docPartPr>
      <w:docPartBody>
        <w:p w:rsidR="00000000" w:rsidRDefault="00000000">
          <w:pPr>
            <w:pStyle w:val="6EC563C395D34308A17DB45A0E6EE07B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29A4D8001AD24C098BA6222D23271F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9859C4-B121-44C8-A5E5-E93F26F9353F}"/>
      </w:docPartPr>
      <w:docPartBody>
        <w:p w:rsidR="00000000" w:rsidRDefault="00000000">
          <w:pPr>
            <w:pStyle w:val="29A4D8001AD24C098BA6222D23271FFA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2C58B6D65C074616A11C59545BB3C9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F464-232A-48C7-9DDF-633B220DEEEF}"/>
      </w:docPartPr>
      <w:docPartBody>
        <w:p w:rsidR="00000000" w:rsidRDefault="00000000">
          <w:pPr>
            <w:pStyle w:val="2C58B6D65C074616A11C59545BB3C905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6B7533FEC5648C1A1FEB90AC3241F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9403EC-C779-4723-A9D1-346D59DEF801}"/>
      </w:docPartPr>
      <w:docPartBody>
        <w:p w:rsidR="00000000" w:rsidRDefault="00000000">
          <w:pPr>
            <w:pStyle w:val="B6B7533FEC5648C1A1FEB90AC3241F14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5770EE5C96946298F50EA33BE49C5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180B92-C808-431F-BC22-5287135E2FCE}"/>
      </w:docPartPr>
      <w:docPartBody>
        <w:p w:rsidR="00000000" w:rsidRDefault="00000000">
          <w:pPr>
            <w:pStyle w:val="35770EE5C96946298F50EA33BE49C579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35E356D620341DD846DDA5B916F85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D8401-16C4-4712-9C27-20AB4A697304}"/>
      </w:docPartPr>
      <w:docPartBody>
        <w:p w:rsidR="00000000" w:rsidRDefault="00000000">
          <w:pPr>
            <w:pStyle w:val="335E356D620341DD846DDA5B916F851D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CDAC826464DC492690287B8D312A05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8BA500-A1E9-4666-876E-CD28431FA597}"/>
      </w:docPartPr>
      <w:docPartBody>
        <w:p w:rsidR="00000000" w:rsidRDefault="00000000">
          <w:pPr>
            <w:pStyle w:val="CDAC826464DC492690287B8D312A054D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C7C926DFC244B49B7429B499CA28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EEFC2C-1B6A-4C96-97AA-A0BBB88D5219}"/>
      </w:docPartPr>
      <w:docPartBody>
        <w:p w:rsidR="00000000" w:rsidRDefault="00000000">
          <w:pPr>
            <w:pStyle w:val="DC7C926DFC244B49B7429B499CA28752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4960BB84B61E4CC3BC89240DB680AC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4EC6A-5994-494F-B79D-D65860B76C0D}"/>
      </w:docPartPr>
      <w:docPartBody>
        <w:p w:rsidR="00000000" w:rsidRDefault="00000000">
          <w:pPr>
            <w:pStyle w:val="4960BB84B61E4CC3BC89240DB680AC99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25F49F8E247F43A0B4D05CB2AF5D16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AE6756-59B1-4BA5-8A8A-8F8C97A251C7}"/>
      </w:docPartPr>
      <w:docPartBody>
        <w:p w:rsidR="00000000" w:rsidRDefault="00000000">
          <w:pPr>
            <w:pStyle w:val="25F49F8E247F43A0B4D05CB2AF5D16F5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65D5C1AE37441AC8744C9CEF5AEAB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CE69BC-51BB-4BFF-8DF8-4F7F61785EA9}"/>
      </w:docPartPr>
      <w:docPartBody>
        <w:p w:rsidR="00000000" w:rsidRDefault="00000000">
          <w:pPr>
            <w:pStyle w:val="965D5C1AE37441AC8744C9CEF5AEAB13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AECD8ABBF60B4A1F9222A676B2494D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B00FC9-AA51-469C-9E57-60FA1A4E697A}"/>
      </w:docPartPr>
      <w:docPartBody>
        <w:p w:rsidR="00000000" w:rsidRDefault="00000000">
          <w:pPr>
            <w:pStyle w:val="AECD8ABBF60B4A1F9222A676B2494D0A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75DCE10CE13347E5A1F3DDB288416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474B9E-8468-4825-8DDD-D3D29DB0090E}"/>
      </w:docPartPr>
      <w:docPartBody>
        <w:p w:rsidR="00000000" w:rsidRDefault="00000000">
          <w:pPr>
            <w:pStyle w:val="75DCE10CE13347E5A1F3DDB288416594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CF63C2DC2B44C208D06B470E3A10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C5F7DB-CBAB-4C3D-8111-5F2BD92AE931}"/>
      </w:docPartPr>
      <w:docPartBody>
        <w:p w:rsidR="00000000" w:rsidRDefault="00000000">
          <w:pPr>
            <w:pStyle w:val="3CF63C2DC2B44C208D06B470E3A10E27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673A1DCDDC904756AF6A2E299B57E0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D8A1-A15B-437D-98CD-5F4F9E9236B3}"/>
      </w:docPartPr>
      <w:docPartBody>
        <w:p w:rsidR="00000000" w:rsidRDefault="00000000">
          <w:pPr>
            <w:pStyle w:val="673A1DCDDC904756AF6A2E299B57E0E7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A3E2D7FAACF4FB0A89440669BC3E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3DB2F3-C6C6-4520-8E67-B4355B0DC157}"/>
      </w:docPartPr>
      <w:docPartBody>
        <w:p w:rsidR="00000000" w:rsidRDefault="00000000">
          <w:pPr>
            <w:pStyle w:val="EA3E2D7FAACF4FB0A89440669BC3EF3E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42208015EBD4A74B1354BE284C35D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E7AF47-7CF8-4437-843D-CC74E0ED185E}"/>
      </w:docPartPr>
      <w:docPartBody>
        <w:p w:rsidR="00000000" w:rsidRDefault="00000000">
          <w:pPr>
            <w:pStyle w:val="E42208015EBD4A74B1354BE284C35D4F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A35687EAC3F4289A20F16508F122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4F832-8476-45CA-854B-DE831C9E670E}"/>
      </w:docPartPr>
      <w:docPartBody>
        <w:p w:rsidR="00000000" w:rsidRDefault="00000000">
          <w:pPr>
            <w:pStyle w:val="9A35687EAC3F4289A20F16508F122069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6B2ABEAFC9449F4AD546DCD938C96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886177-D7FA-4B31-ABF0-4D128D35B055}"/>
      </w:docPartPr>
      <w:docPartBody>
        <w:p w:rsidR="00000000" w:rsidRDefault="00000000">
          <w:pPr>
            <w:pStyle w:val="96B2ABEAFC9449F4AD546DCD938C96E9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20EE358C9F645479AD0E7BAE64FA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B2781C-6F03-4F84-BADF-523227B2D5F6}"/>
      </w:docPartPr>
      <w:docPartBody>
        <w:p w:rsidR="00000000" w:rsidRDefault="00000000">
          <w:pPr>
            <w:pStyle w:val="B20EE358C9F645479AD0E7BAE64FAFEB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75346CC1925426997A0A0595D215C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8A005-4F03-40A7-93A7-12E46E3A9B94}"/>
      </w:docPartPr>
      <w:docPartBody>
        <w:p w:rsidR="00000000" w:rsidRDefault="00000000">
          <w:pPr>
            <w:pStyle w:val="B75346CC1925426997A0A0595D215C35"/>
          </w:pPr>
          <w:r w:rsidRPr="00265FE7">
            <w:rPr>
              <w:rStyle w:val="PlaceholderText"/>
              <w:rFonts w:eastAsia="Arial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6FC"/>
    <w:rsid w:val="00A34811"/>
    <w:rsid w:val="00D12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A3FB2A93184C4898BB39E56A7BAFE09B">
    <w:name w:val="A3FB2A93184C4898BB39E56A7BAFE09B"/>
  </w:style>
  <w:style w:type="paragraph" w:customStyle="1" w:styleId="D1324CD4AE6A48F9B2D5367A9B9337AD">
    <w:name w:val="D1324CD4AE6A48F9B2D5367A9B9337AD"/>
  </w:style>
  <w:style w:type="paragraph" w:customStyle="1" w:styleId="A1D8A8F58C134474A935D235540B7EA0">
    <w:name w:val="A1D8A8F58C134474A935D235540B7EA0"/>
  </w:style>
  <w:style w:type="paragraph" w:customStyle="1" w:styleId="9ECF94E8833845679A3BAA49E55F4078">
    <w:name w:val="9ECF94E8833845679A3BAA49E55F4078"/>
  </w:style>
  <w:style w:type="paragraph" w:customStyle="1" w:styleId="C5EF79ACF6F842488BEA21048A875355">
    <w:name w:val="C5EF79ACF6F842488BEA21048A875355"/>
  </w:style>
  <w:style w:type="paragraph" w:customStyle="1" w:styleId="6BAE306C4E6F434B9110DC69AB01E59B">
    <w:name w:val="6BAE306C4E6F434B9110DC69AB01E59B"/>
  </w:style>
  <w:style w:type="paragraph" w:customStyle="1" w:styleId="9E9AAD46CEE841CBBA9B0687132B91CC">
    <w:name w:val="9E9AAD46CEE841CBBA9B0687132B91CC"/>
  </w:style>
  <w:style w:type="paragraph" w:customStyle="1" w:styleId="5603777F1D2C4196889BE6AC9F427CA7">
    <w:name w:val="5603777F1D2C4196889BE6AC9F427CA7"/>
  </w:style>
  <w:style w:type="paragraph" w:customStyle="1" w:styleId="6BD2DE4D9F50423799677C29B6DAD317">
    <w:name w:val="6BD2DE4D9F50423799677C29B6DAD317"/>
  </w:style>
  <w:style w:type="paragraph" w:customStyle="1" w:styleId="610858C776AC4416B21D57E60D408A1D">
    <w:name w:val="610858C776AC4416B21D57E60D408A1D"/>
  </w:style>
  <w:style w:type="paragraph" w:customStyle="1" w:styleId="947C97E522A5497C9153D603D13723EB">
    <w:name w:val="947C97E522A5497C9153D603D13723EB"/>
  </w:style>
  <w:style w:type="paragraph" w:customStyle="1" w:styleId="6EC563C395D34308A17DB45A0E6EE07B">
    <w:name w:val="6EC563C395D34308A17DB45A0E6EE07B"/>
  </w:style>
  <w:style w:type="paragraph" w:customStyle="1" w:styleId="29A4D8001AD24C098BA6222D23271FFA">
    <w:name w:val="29A4D8001AD24C098BA6222D23271FFA"/>
  </w:style>
  <w:style w:type="paragraph" w:customStyle="1" w:styleId="2C58B6D65C074616A11C59545BB3C905">
    <w:name w:val="2C58B6D65C074616A11C59545BB3C905"/>
  </w:style>
  <w:style w:type="paragraph" w:customStyle="1" w:styleId="B6B7533FEC5648C1A1FEB90AC3241F14">
    <w:name w:val="B6B7533FEC5648C1A1FEB90AC3241F14"/>
  </w:style>
  <w:style w:type="paragraph" w:customStyle="1" w:styleId="35770EE5C96946298F50EA33BE49C579">
    <w:name w:val="35770EE5C96946298F50EA33BE49C579"/>
  </w:style>
  <w:style w:type="paragraph" w:customStyle="1" w:styleId="335E356D620341DD846DDA5B916F851D">
    <w:name w:val="335E356D620341DD846DDA5B916F851D"/>
  </w:style>
  <w:style w:type="paragraph" w:customStyle="1" w:styleId="CDAC826464DC492690287B8D312A054D">
    <w:name w:val="CDAC826464DC492690287B8D312A054D"/>
  </w:style>
  <w:style w:type="paragraph" w:customStyle="1" w:styleId="DC7C926DFC244B49B7429B499CA28752">
    <w:name w:val="DC7C926DFC244B49B7429B499CA28752"/>
  </w:style>
  <w:style w:type="paragraph" w:customStyle="1" w:styleId="4960BB84B61E4CC3BC89240DB680AC99">
    <w:name w:val="4960BB84B61E4CC3BC89240DB680AC99"/>
  </w:style>
  <w:style w:type="paragraph" w:customStyle="1" w:styleId="25F49F8E247F43A0B4D05CB2AF5D16F5">
    <w:name w:val="25F49F8E247F43A0B4D05CB2AF5D16F5"/>
  </w:style>
  <w:style w:type="paragraph" w:customStyle="1" w:styleId="965D5C1AE37441AC8744C9CEF5AEAB13">
    <w:name w:val="965D5C1AE37441AC8744C9CEF5AEAB13"/>
  </w:style>
  <w:style w:type="paragraph" w:customStyle="1" w:styleId="AECD8ABBF60B4A1F9222A676B2494D0A">
    <w:name w:val="AECD8ABBF60B4A1F9222A676B2494D0A"/>
  </w:style>
  <w:style w:type="paragraph" w:customStyle="1" w:styleId="75DCE10CE13347E5A1F3DDB288416594">
    <w:name w:val="75DCE10CE13347E5A1F3DDB288416594"/>
  </w:style>
  <w:style w:type="paragraph" w:customStyle="1" w:styleId="3CF63C2DC2B44C208D06B470E3A10E27">
    <w:name w:val="3CF63C2DC2B44C208D06B470E3A10E27"/>
  </w:style>
  <w:style w:type="paragraph" w:customStyle="1" w:styleId="673A1DCDDC904756AF6A2E299B57E0E7">
    <w:name w:val="673A1DCDDC904756AF6A2E299B57E0E7"/>
  </w:style>
  <w:style w:type="paragraph" w:customStyle="1" w:styleId="EA3E2D7FAACF4FB0A89440669BC3EF3E">
    <w:name w:val="EA3E2D7FAACF4FB0A89440669BC3EF3E"/>
  </w:style>
  <w:style w:type="paragraph" w:customStyle="1" w:styleId="E42208015EBD4A74B1354BE284C35D4F">
    <w:name w:val="E42208015EBD4A74B1354BE284C35D4F"/>
  </w:style>
  <w:style w:type="paragraph" w:customStyle="1" w:styleId="9A35687EAC3F4289A20F16508F122069">
    <w:name w:val="9A35687EAC3F4289A20F16508F122069"/>
  </w:style>
  <w:style w:type="paragraph" w:customStyle="1" w:styleId="96B2ABEAFC9449F4AD546DCD938C96E9">
    <w:name w:val="96B2ABEAFC9449F4AD546DCD938C96E9"/>
  </w:style>
  <w:style w:type="paragraph" w:customStyle="1" w:styleId="B20EE358C9F645479AD0E7BAE64FAFEB">
    <w:name w:val="B20EE358C9F645479AD0E7BAE64FAFEB"/>
  </w:style>
  <w:style w:type="paragraph" w:customStyle="1" w:styleId="B75346CC1925426997A0A0595D215C35">
    <w:name w:val="B75346CC1925426997A0A0595D215C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zvCAgtkvG5AseigOS20IFkD+MQ==">CgMxLjA4AHIhMWNHV3pKUkRJMHZwSHM2TWlCaGZqNjZ2dGlNc3RjbjZB</go:docsCustomData>
</go:gDocsCustomXmlDataStorage>
</file>

<file path=customXml/itemProps1.xml><?xml version="1.0" encoding="utf-8"?>
<ds:datastoreItem xmlns:ds="http://schemas.openxmlformats.org/officeDocument/2006/customXml" ds:itemID="{CECD2FA4-997D-4F80-BBED-13EDC6B984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Management Review Template</Template>
  <TotalTime>4</TotalTime>
  <Pages>5</Pages>
  <Words>387</Words>
  <Characters>2209</Characters>
  <Application>Microsoft Office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Veenendaal</dc:creator>
  <cp:lastModifiedBy>Mark Veenendaal</cp:lastModifiedBy>
  <cp:revision>1</cp:revision>
  <dcterms:created xsi:type="dcterms:W3CDTF">2026-03-10T02:11:00Z</dcterms:created>
  <dcterms:modified xsi:type="dcterms:W3CDTF">2026-03-10T02:15:00Z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0x0101005B55F5D9C6BD314B818144C49B27F799</vt:lpwstr>
  </property>
</Properties>
</file>